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115" w:type="dxa"/>
          <w:right w:w="115" w:type="dxa"/>
        </w:tblCellMar>
        <w:tblLook w:val="0600" w:firstRow="0" w:lastRow="0" w:firstColumn="0" w:lastColumn="0" w:noHBand="1" w:noVBand="1"/>
      </w:tblPr>
      <w:tblGrid>
        <w:gridCol w:w="1552"/>
        <w:gridCol w:w="7374"/>
        <w:gridCol w:w="1154"/>
      </w:tblGrid>
      <w:tr w:rsidR="005854DB" w:rsidRPr="0092125E" w14:paraId="7DB59B7F" w14:textId="77777777" w:rsidTr="005854DB">
        <w:trPr>
          <w:trHeight w:val="1152"/>
        </w:trPr>
        <w:tc>
          <w:tcPr>
            <w:tcW w:w="9350" w:type="dxa"/>
            <w:gridSpan w:val="3"/>
            <w:vAlign w:val="center"/>
          </w:tcPr>
          <w:bookmarkStart w:id="0" w:name="_Toc800529"/>
          <w:p w14:paraId="61470C74" w14:textId="60DB347D" w:rsidR="005854DB" w:rsidRPr="005854DB" w:rsidRDefault="0025194D" w:rsidP="005854DB">
            <w:pPr>
              <w:pStyle w:val="Title"/>
            </w:pPr>
            <w:sdt>
              <w:sdtPr>
                <w:alias w:val="Title"/>
                <w:tag w:val=""/>
                <w:id w:val="2016188051"/>
                <w:placeholder>
                  <w:docPart w:val="C25D7E122AB84380AEC0BEA9F18E4CE1"/>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AA43AE">
                  <w:t>SPLIT RAIL FENCE INSTALLATION</w:t>
                </w:r>
              </w:sdtContent>
            </w:sdt>
          </w:p>
        </w:tc>
      </w:tr>
      <w:tr w:rsidR="005854DB" w:rsidRPr="0092125E" w14:paraId="7C6953D9" w14:textId="77777777" w:rsidTr="005854DB">
        <w:trPr>
          <w:trHeight w:val="144"/>
        </w:trPr>
        <w:tc>
          <w:tcPr>
            <w:tcW w:w="1440" w:type="dxa"/>
          </w:tcPr>
          <w:p w14:paraId="3B1B63C7" w14:textId="77777777" w:rsidR="005854DB" w:rsidRPr="0092125E" w:rsidRDefault="005854DB" w:rsidP="00794847">
            <w:pPr>
              <w:spacing w:before="0" w:after="0"/>
              <w:rPr>
                <w:sz w:val="10"/>
                <w:szCs w:val="10"/>
              </w:rPr>
            </w:pPr>
          </w:p>
        </w:tc>
        <w:tc>
          <w:tcPr>
            <w:tcW w:w="6840" w:type="dxa"/>
            <w:shd w:val="clear" w:color="auto" w:fill="F0CDA1" w:themeFill="accent1"/>
            <w:vAlign w:val="center"/>
          </w:tcPr>
          <w:p w14:paraId="24CFA0E3" w14:textId="77777777" w:rsidR="005854DB" w:rsidRPr="0092125E" w:rsidRDefault="005854DB" w:rsidP="00794847">
            <w:pPr>
              <w:spacing w:before="0" w:after="0"/>
              <w:rPr>
                <w:sz w:val="10"/>
                <w:szCs w:val="10"/>
              </w:rPr>
            </w:pPr>
          </w:p>
        </w:tc>
        <w:tc>
          <w:tcPr>
            <w:tcW w:w="1070" w:type="dxa"/>
          </w:tcPr>
          <w:p w14:paraId="4C5BE4E7" w14:textId="77777777" w:rsidR="005854DB" w:rsidRPr="0092125E" w:rsidRDefault="005854DB" w:rsidP="00794847">
            <w:pPr>
              <w:spacing w:before="0" w:after="0"/>
              <w:rPr>
                <w:sz w:val="10"/>
                <w:szCs w:val="10"/>
              </w:rPr>
            </w:pPr>
          </w:p>
        </w:tc>
      </w:tr>
      <w:tr w:rsidR="005854DB" w14:paraId="16E1EE8A" w14:textId="77777777" w:rsidTr="00A67285">
        <w:trPr>
          <w:trHeight w:val="1332"/>
        </w:trPr>
        <w:tc>
          <w:tcPr>
            <w:tcW w:w="9350" w:type="dxa"/>
            <w:gridSpan w:val="3"/>
          </w:tcPr>
          <w:p w14:paraId="6FC2952E" w14:textId="26B00D79" w:rsidR="005854DB" w:rsidRPr="00AA43AE" w:rsidRDefault="00AA43AE" w:rsidP="00AA43AE">
            <w:pPr>
              <w:pStyle w:val="Subtitle"/>
              <w:ind w:left="720"/>
              <w:jc w:val="left"/>
              <w:rPr>
                <w:sz w:val="24"/>
                <w:szCs w:val="24"/>
              </w:rPr>
            </w:pPr>
            <w:r>
              <w:rPr>
                <w:sz w:val="24"/>
                <w:szCs w:val="24"/>
              </w:rPr>
              <w:t>West Virginia Split Rail proves itself in ease of installation. There is no butting of rails into posts, eliminating exact post setting. The approximate 6” lap on each end of our West Virginia Split Rail will allow for irregularities in post setting without detracting from the overall finished appearance.</w:t>
            </w:r>
          </w:p>
        </w:tc>
      </w:tr>
    </w:tbl>
    <w:bookmarkEnd w:id="0" w:displacedByCustomXml="next"/>
    <w:sdt>
      <w:sdtPr>
        <w:id w:val="-2035794854"/>
        <w:placeholder>
          <w:docPart w:val="CB273C0CF48A4C8DA05729C21E3773EC"/>
        </w:placeholder>
        <w:temporary/>
        <w:showingPlcHdr/>
        <w15:appearance w15:val="hidden"/>
      </w:sdtPr>
      <w:sdtEndPr/>
      <w:sdtContent>
        <w:p w14:paraId="7488DC1A" w14:textId="77777777" w:rsidR="00BD0C60" w:rsidRDefault="005854DB" w:rsidP="005854DB">
          <w:pPr>
            <w:pStyle w:val="Heading1"/>
          </w:pPr>
          <w:r w:rsidRPr="005854DB">
            <w:t>Getting Started</w:t>
          </w:r>
        </w:p>
      </w:sdtContent>
    </w:sdt>
    <w:tbl>
      <w:tblPr>
        <w:tblW w:w="0" w:type="auto"/>
        <w:tblLayout w:type="fixed"/>
        <w:tblCellMar>
          <w:left w:w="115" w:type="dxa"/>
          <w:right w:w="115" w:type="dxa"/>
        </w:tblCellMar>
        <w:tblLook w:val="0600" w:firstRow="0" w:lastRow="0" w:firstColumn="0" w:lastColumn="0" w:noHBand="1" w:noVBand="1"/>
      </w:tblPr>
      <w:tblGrid>
        <w:gridCol w:w="450"/>
        <w:gridCol w:w="9620"/>
      </w:tblGrid>
      <w:tr w:rsidR="00685B4E" w14:paraId="50C7DD8E" w14:textId="77777777" w:rsidTr="00A67285">
        <w:trPr>
          <w:trHeight w:val="297"/>
        </w:trPr>
        <w:sdt>
          <w:sdtPr>
            <w:id w:val="-1943834332"/>
            <w:temporary/>
            <w15:appearance w15:val="hidden"/>
            <w14:checkbox>
              <w14:checked w14:val="0"/>
              <w14:checkedState w14:val="0050" w14:font="Wingdings 2"/>
              <w14:uncheckedState w14:val="2610" w14:font="MS Gothic"/>
            </w14:checkbox>
          </w:sdtPr>
          <w:sdtEndPr/>
          <w:sdtContent>
            <w:tc>
              <w:tcPr>
                <w:tcW w:w="450" w:type="dxa"/>
              </w:tcPr>
              <w:p w14:paraId="4170C596" w14:textId="77777777" w:rsidR="00685B4E" w:rsidRPr="00A67285" w:rsidRDefault="00A67285" w:rsidP="00784AB5">
                <w:pPr>
                  <w:pStyle w:val="Checkbox"/>
                </w:pPr>
                <w:r w:rsidRPr="00A67285">
                  <w:rPr>
                    <w:rFonts w:ascii="Segoe UI Symbol" w:hAnsi="Segoe UI Symbol" w:cs="Segoe UI Symbol"/>
                  </w:rPr>
                  <w:t>☐</w:t>
                </w:r>
              </w:p>
            </w:tc>
          </w:sdtContent>
        </w:sdt>
        <w:tc>
          <w:tcPr>
            <w:tcW w:w="9620" w:type="dxa"/>
          </w:tcPr>
          <w:p w14:paraId="1E58D3F3" w14:textId="308A3E56" w:rsidR="00685B4E" w:rsidRDefault="0025194D" w:rsidP="00685B4E">
            <w:pPr>
              <w:pStyle w:val="ListNumber"/>
            </w:pPr>
            <w:r>
              <w:t>Using a string line, l</w:t>
            </w:r>
            <w:r w:rsidR="00AA43AE">
              <w:t xml:space="preserve">ay out the corners and ends of the </w:t>
            </w:r>
            <w:r>
              <w:t>fence</w:t>
            </w:r>
            <w:r w:rsidR="00AA43AE">
              <w:t>.</w:t>
            </w:r>
          </w:p>
        </w:tc>
      </w:tr>
      <w:tr w:rsidR="00A67285" w14:paraId="76898E7B" w14:textId="77777777" w:rsidTr="00220754">
        <w:sdt>
          <w:sdtPr>
            <w:id w:val="-967506554"/>
            <w:temporary/>
            <w15:appearance w15:val="hidden"/>
            <w14:checkbox>
              <w14:checked w14:val="0"/>
              <w14:checkedState w14:val="0050" w14:font="Wingdings 2"/>
              <w14:uncheckedState w14:val="2610" w14:font="MS Gothic"/>
            </w14:checkbox>
          </w:sdtPr>
          <w:sdtEndPr/>
          <w:sdtContent>
            <w:tc>
              <w:tcPr>
                <w:tcW w:w="450" w:type="dxa"/>
              </w:tcPr>
              <w:p w14:paraId="1E8B66FB" w14:textId="77777777" w:rsidR="00A67285" w:rsidRDefault="00A67285" w:rsidP="00784AB5">
                <w:pPr>
                  <w:pStyle w:val="Checkbox"/>
                </w:pPr>
                <w:r w:rsidRPr="00A67285">
                  <w:rPr>
                    <w:rFonts w:ascii="Segoe UI Symbol" w:hAnsi="Segoe UI Symbol" w:cs="Segoe UI Symbol"/>
                  </w:rPr>
                  <w:t>☐</w:t>
                </w:r>
              </w:p>
            </w:tc>
          </w:sdtContent>
        </w:sdt>
        <w:tc>
          <w:tcPr>
            <w:tcW w:w="9620" w:type="dxa"/>
          </w:tcPr>
          <w:p w14:paraId="64FA6F37" w14:textId="74FEC911" w:rsidR="00A67285" w:rsidRDefault="00AA43AE" w:rsidP="00A67285">
            <w:pPr>
              <w:pStyle w:val="ListNumber"/>
            </w:pPr>
            <w:r>
              <w:t>Dig first hole at starting corner or end, set post, and backfill for stability.</w:t>
            </w:r>
          </w:p>
        </w:tc>
      </w:tr>
      <w:tr w:rsidR="00A67285" w14:paraId="48C302F5" w14:textId="77777777" w:rsidTr="00AE41C4">
        <w:sdt>
          <w:sdtPr>
            <w:id w:val="272376008"/>
            <w:temporary/>
            <w15:appearance w15:val="hidden"/>
            <w14:checkbox>
              <w14:checked w14:val="0"/>
              <w14:checkedState w14:val="0050" w14:font="Wingdings 2"/>
              <w14:uncheckedState w14:val="2610" w14:font="MS Gothic"/>
            </w14:checkbox>
          </w:sdtPr>
          <w:sdtEndPr/>
          <w:sdtContent>
            <w:tc>
              <w:tcPr>
                <w:tcW w:w="450" w:type="dxa"/>
              </w:tcPr>
              <w:p w14:paraId="634E7F0B" w14:textId="77777777" w:rsidR="00A67285" w:rsidRDefault="00A67285" w:rsidP="00784AB5">
                <w:pPr>
                  <w:pStyle w:val="Checkbox"/>
                </w:pPr>
                <w:r w:rsidRPr="00A67285">
                  <w:rPr>
                    <w:rFonts w:ascii="Segoe UI Symbol" w:hAnsi="Segoe UI Symbol" w:cs="Segoe UI Symbol"/>
                  </w:rPr>
                  <w:t>☐</w:t>
                </w:r>
              </w:p>
            </w:tc>
          </w:sdtContent>
        </w:sdt>
        <w:tc>
          <w:tcPr>
            <w:tcW w:w="9620" w:type="dxa"/>
          </w:tcPr>
          <w:p w14:paraId="556CC4B4" w14:textId="73D15121" w:rsidR="00A67285" w:rsidRPr="00685B4E" w:rsidRDefault="00AA43AE" w:rsidP="00A67285">
            <w:pPr>
              <w:pStyle w:val="ListNumber"/>
            </w:pPr>
            <w:r>
              <w:t>Dig next hole about 10’6” from starting corner or end, install post, and partially backfill. Note: 10’6” distance is approximate. DO NOT dig all post holes in advance as they may vary slightly.</w:t>
            </w:r>
          </w:p>
        </w:tc>
      </w:tr>
      <w:tr w:rsidR="00A67285" w14:paraId="1D459C32" w14:textId="77777777" w:rsidTr="00AE41C4">
        <w:sdt>
          <w:sdtPr>
            <w:id w:val="852692918"/>
            <w:temporary/>
            <w15:appearance w15:val="hidden"/>
            <w14:checkbox>
              <w14:checked w14:val="0"/>
              <w14:checkedState w14:val="0050" w14:font="Wingdings 2"/>
              <w14:uncheckedState w14:val="2610" w14:font="MS Gothic"/>
            </w14:checkbox>
          </w:sdtPr>
          <w:sdtEndPr/>
          <w:sdtContent>
            <w:tc>
              <w:tcPr>
                <w:tcW w:w="450" w:type="dxa"/>
              </w:tcPr>
              <w:p w14:paraId="7C555B79" w14:textId="77777777" w:rsidR="00A67285" w:rsidRDefault="00A67285" w:rsidP="00784AB5">
                <w:pPr>
                  <w:pStyle w:val="Checkbox"/>
                </w:pPr>
                <w:r w:rsidRPr="00A67285">
                  <w:rPr>
                    <w:rFonts w:ascii="Segoe UI Symbol" w:hAnsi="Segoe UI Symbol" w:cs="Segoe UI Symbol"/>
                  </w:rPr>
                  <w:t>☐</w:t>
                </w:r>
              </w:p>
            </w:tc>
          </w:sdtContent>
        </w:sdt>
        <w:tc>
          <w:tcPr>
            <w:tcW w:w="9620" w:type="dxa"/>
          </w:tcPr>
          <w:p w14:paraId="71A3356D" w14:textId="326D538F" w:rsidR="00A67285" w:rsidRPr="00685B4E" w:rsidRDefault="00AA43AE" w:rsidP="00A67285">
            <w:pPr>
              <w:pStyle w:val="ListNumber"/>
            </w:pPr>
            <w:r>
              <w:t>Insert rails and finish backfilling.</w:t>
            </w:r>
          </w:p>
        </w:tc>
      </w:tr>
      <w:tr w:rsidR="00A67285" w14:paraId="090D4E19" w14:textId="77777777" w:rsidTr="00132C9B">
        <w:sdt>
          <w:sdtPr>
            <w:id w:val="-440302001"/>
            <w:temporary/>
            <w15:appearance w15:val="hidden"/>
            <w14:checkbox>
              <w14:checked w14:val="0"/>
              <w14:checkedState w14:val="0050" w14:font="Wingdings 2"/>
              <w14:uncheckedState w14:val="2610" w14:font="MS Gothic"/>
            </w14:checkbox>
          </w:sdtPr>
          <w:sdtEndPr/>
          <w:sdtContent>
            <w:tc>
              <w:tcPr>
                <w:tcW w:w="450" w:type="dxa"/>
              </w:tcPr>
              <w:p w14:paraId="1285FEE9" w14:textId="77777777" w:rsidR="00A67285" w:rsidRDefault="00A67285" w:rsidP="00784AB5">
                <w:pPr>
                  <w:pStyle w:val="Checkbox"/>
                </w:pPr>
                <w:r w:rsidRPr="00A67285">
                  <w:rPr>
                    <w:rFonts w:ascii="Segoe UI Symbol" w:hAnsi="Segoe UI Symbol" w:cs="Segoe UI Symbol"/>
                  </w:rPr>
                  <w:t>☐</w:t>
                </w:r>
              </w:p>
            </w:tc>
          </w:sdtContent>
        </w:sdt>
        <w:tc>
          <w:tcPr>
            <w:tcW w:w="9620" w:type="dxa"/>
          </w:tcPr>
          <w:p w14:paraId="3990F4D4" w14:textId="10F73AF5" w:rsidR="00A67285" w:rsidRPr="00685B4E" w:rsidRDefault="00AA43AE" w:rsidP="00A67285">
            <w:pPr>
              <w:pStyle w:val="ListNumber"/>
            </w:pPr>
            <w:r>
              <w:t>Follow steps 3 and 4 until you have finished installing your fence.</w:t>
            </w:r>
          </w:p>
        </w:tc>
      </w:tr>
    </w:tbl>
    <w:p w14:paraId="0D2C31D8" w14:textId="6364D736" w:rsidR="005854DB" w:rsidRDefault="00AA43AE" w:rsidP="005854DB">
      <w:r>
        <w:t>Notes:</w:t>
      </w:r>
    </w:p>
    <w:p w14:paraId="762DB63B" w14:textId="36A78786" w:rsidR="00AA43AE" w:rsidRDefault="00AA43AE" w:rsidP="00AA43AE">
      <w:pPr>
        <w:pStyle w:val="ListParagraph"/>
        <w:numPr>
          <w:ilvl w:val="0"/>
          <w:numId w:val="46"/>
        </w:numPr>
      </w:pPr>
      <w:r>
        <w:t>If the distance that the fence covers cannot be worked in multiples of 10’6”, then the distance between the last two posts will be less than rail length and the rails must be cut off. Allow enough length to put a new scarf on the rail by using a hand saw or power saw.</w:t>
      </w:r>
    </w:p>
    <w:p w14:paraId="2996876B" w14:textId="4EBD29B9" w:rsidR="00AA43AE" w:rsidRDefault="00AA43AE" w:rsidP="00AA43AE">
      <w:pPr>
        <w:pStyle w:val="ListParagraph"/>
        <w:numPr>
          <w:ilvl w:val="0"/>
          <w:numId w:val="46"/>
        </w:numPr>
      </w:pPr>
      <w:r>
        <w:t>To compensate for short rails, you may want to divide the shortage by reducing the length of rails on both the first and last sections. If this is not required, then it is recommended that the short section be in a less conspicuous place.</w:t>
      </w:r>
    </w:p>
    <w:p w14:paraId="7380ED37" w14:textId="607EA4EE" w:rsidR="00685B4E" w:rsidRPr="00685B4E" w:rsidRDefault="00480F2D" w:rsidP="00685B4E">
      <w:pPr>
        <w:pStyle w:val="Heading1"/>
      </w:pPr>
      <w:r>
        <w:t xml:space="preserve">Additional Information for </w:t>
      </w:r>
      <w:r w:rsidR="00AA43AE">
        <w:t>Setting Posts</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A67285" w14:paraId="13A2A4C3" w14:textId="77777777" w:rsidTr="00794847">
        <w:trPr>
          <w:trHeight w:val="297"/>
        </w:trPr>
        <w:sdt>
          <w:sdtPr>
            <w:id w:val="-1918156688"/>
            <w:temporary/>
            <w15:appearance w15:val="hidden"/>
            <w14:checkbox>
              <w14:checked w14:val="0"/>
              <w14:checkedState w14:val="0050" w14:font="Wingdings 2"/>
              <w14:uncheckedState w14:val="2610" w14:font="MS Gothic"/>
            </w14:checkbox>
          </w:sdtPr>
          <w:sdtEndPr/>
          <w:sdtContent>
            <w:tc>
              <w:tcPr>
                <w:tcW w:w="450" w:type="dxa"/>
              </w:tcPr>
              <w:p w14:paraId="341952F3" w14:textId="77777777" w:rsidR="00A67285" w:rsidRDefault="00A67285" w:rsidP="00784AB5">
                <w:pPr>
                  <w:pStyle w:val="Checkbox"/>
                </w:pPr>
                <w:r w:rsidRPr="00A67285">
                  <w:rPr>
                    <w:rFonts w:ascii="Segoe UI Symbol" w:hAnsi="Segoe UI Symbol" w:cs="Segoe UI Symbol"/>
                  </w:rPr>
                  <w:t>☐</w:t>
                </w:r>
              </w:p>
            </w:tc>
          </w:sdtContent>
        </w:sdt>
        <w:tc>
          <w:tcPr>
            <w:tcW w:w="9620" w:type="dxa"/>
          </w:tcPr>
          <w:p w14:paraId="4A900F2A" w14:textId="50F1305C" w:rsidR="00A67285" w:rsidRDefault="00AA43AE" w:rsidP="00A67285">
            <w:pPr>
              <w:pStyle w:val="ListNumber"/>
              <w:numPr>
                <w:ilvl w:val="0"/>
                <w:numId w:val="39"/>
              </w:numPr>
            </w:pPr>
            <w:r>
              <w:t>Dig hole 24” to 30” deep. Exact depth will be dependent on how high you want the first rail above the ground.</w:t>
            </w:r>
          </w:p>
        </w:tc>
      </w:tr>
      <w:tr w:rsidR="00A67285" w14:paraId="7529AE5A" w14:textId="77777777" w:rsidTr="00794847">
        <w:sdt>
          <w:sdtPr>
            <w:id w:val="869884976"/>
            <w:temporary/>
            <w15:appearance w15:val="hidden"/>
            <w14:checkbox>
              <w14:checked w14:val="0"/>
              <w14:checkedState w14:val="0050" w14:font="Wingdings 2"/>
              <w14:uncheckedState w14:val="2610" w14:font="MS Gothic"/>
            </w14:checkbox>
          </w:sdtPr>
          <w:sdtEndPr/>
          <w:sdtContent>
            <w:tc>
              <w:tcPr>
                <w:tcW w:w="450" w:type="dxa"/>
              </w:tcPr>
              <w:p w14:paraId="619792E5" w14:textId="77777777" w:rsidR="00A67285" w:rsidRDefault="00A67285" w:rsidP="00784AB5">
                <w:pPr>
                  <w:pStyle w:val="Checkbox"/>
                </w:pPr>
                <w:r w:rsidRPr="00A67285">
                  <w:rPr>
                    <w:rFonts w:ascii="Segoe UI Symbol" w:hAnsi="Segoe UI Symbol" w:cs="Segoe UI Symbol"/>
                  </w:rPr>
                  <w:t>☐</w:t>
                </w:r>
              </w:p>
            </w:tc>
          </w:sdtContent>
        </w:sdt>
        <w:tc>
          <w:tcPr>
            <w:tcW w:w="9620" w:type="dxa"/>
          </w:tcPr>
          <w:p w14:paraId="0EEB5507" w14:textId="526F112E" w:rsidR="00A67285" w:rsidRDefault="00AA43AE" w:rsidP="00A67285">
            <w:pPr>
              <w:pStyle w:val="ListNumber"/>
            </w:pPr>
            <w:r>
              <w:t>Place post in the hole, add 12” of dirt, compact, and repeat. Do not finish setting post until next section of post, plus rail, is installed.</w:t>
            </w:r>
          </w:p>
        </w:tc>
      </w:tr>
      <w:tr w:rsidR="00A67285" w14:paraId="63F80CCA" w14:textId="77777777" w:rsidTr="00794847">
        <w:sdt>
          <w:sdtPr>
            <w:id w:val="56749021"/>
            <w:temporary/>
            <w15:appearance w15:val="hidden"/>
            <w14:checkbox>
              <w14:checked w14:val="0"/>
              <w14:checkedState w14:val="0050" w14:font="Wingdings 2"/>
              <w14:uncheckedState w14:val="2610" w14:font="MS Gothic"/>
            </w14:checkbox>
          </w:sdtPr>
          <w:sdtEndPr/>
          <w:sdtContent>
            <w:tc>
              <w:tcPr>
                <w:tcW w:w="450" w:type="dxa"/>
              </w:tcPr>
              <w:p w14:paraId="5B12B778" w14:textId="77777777" w:rsidR="00A67285" w:rsidRDefault="00A67285" w:rsidP="00784AB5">
                <w:pPr>
                  <w:pStyle w:val="Checkbox"/>
                </w:pPr>
                <w:r w:rsidRPr="00A67285">
                  <w:rPr>
                    <w:rFonts w:ascii="Segoe UI Symbol" w:hAnsi="Segoe UI Symbol" w:cs="Segoe UI Symbol"/>
                  </w:rPr>
                  <w:t>☐</w:t>
                </w:r>
              </w:p>
            </w:tc>
          </w:sdtContent>
        </w:sdt>
        <w:tc>
          <w:tcPr>
            <w:tcW w:w="9620" w:type="dxa"/>
          </w:tcPr>
          <w:p w14:paraId="78154B56" w14:textId="68F2A345" w:rsidR="00A67285" w:rsidRPr="00685B4E" w:rsidRDefault="00AA43AE" w:rsidP="00A67285">
            <w:pPr>
              <w:pStyle w:val="ListNumber"/>
            </w:pPr>
            <w:r>
              <w:t>Compact the backfill by tamping and sloping it away from the post for drainage.</w:t>
            </w:r>
          </w:p>
        </w:tc>
      </w:tr>
      <w:tr w:rsidR="00A67285" w14:paraId="044B4103" w14:textId="77777777" w:rsidTr="00794847">
        <w:sdt>
          <w:sdtPr>
            <w:id w:val="-911071710"/>
            <w:temporary/>
            <w15:appearance w15:val="hidden"/>
            <w14:checkbox>
              <w14:checked w14:val="0"/>
              <w14:checkedState w14:val="0050" w14:font="Wingdings 2"/>
              <w14:uncheckedState w14:val="2610" w14:font="MS Gothic"/>
            </w14:checkbox>
          </w:sdtPr>
          <w:sdtEndPr/>
          <w:sdtContent>
            <w:tc>
              <w:tcPr>
                <w:tcW w:w="450" w:type="dxa"/>
              </w:tcPr>
              <w:p w14:paraId="3E0F869D" w14:textId="77777777" w:rsidR="00A67285" w:rsidRDefault="00A67285" w:rsidP="00784AB5">
                <w:pPr>
                  <w:pStyle w:val="Checkbox"/>
                </w:pPr>
                <w:r w:rsidRPr="00A67285">
                  <w:rPr>
                    <w:rFonts w:ascii="Segoe UI Symbol" w:hAnsi="Segoe UI Symbol" w:cs="Segoe UI Symbol"/>
                  </w:rPr>
                  <w:t>☐</w:t>
                </w:r>
              </w:p>
            </w:tc>
          </w:sdtContent>
        </w:sdt>
        <w:tc>
          <w:tcPr>
            <w:tcW w:w="9620" w:type="dxa"/>
          </w:tcPr>
          <w:p w14:paraId="74ABF7B8" w14:textId="0F516CE4" w:rsidR="00A67285" w:rsidRPr="00685B4E" w:rsidRDefault="00AA43AE" w:rsidP="00A67285">
            <w:pPr>
              <w:pStyle w:val="ListNumber"/>
            </w:pPr>
            <w:r>
              <w:t>Optional – If you want to use concrete, place the post in the hole, fill with 12” of dirt, and compact. Fill the balance of the hole with concrete. This will form a concrete collar and will allow moisture to drain away from the bottom of the post. The drainage is critical for the longevity of the post.</w:t>
            </w:r>
          </w:p>
        </w:tc>
      </w:tr>
    </w:tbl>
    <w:p w14:paraId="744DB2FC" w14:textId="77777777" w:rsidR="00685B4E" w:rsidRPr="005854DB" w:rsidRDefault="00685B4E" w:rsidP="00984DC8"/>
    <w:sectPr w:rsidR="00685B4E" w:rsidRPr="005854DB" w:rsidSect="00A67285">
      <w:headerReference w:type="first" r:id="rId11"/>
      <w:pgSz w:w="12240" w:h="15840" w:code="1"/>
      <w:pgMar w:top="720" w:right="1080" w:bottom="720" w:left="1080" w:header="64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1F374" w14:textId="77777777" w:rsidR="00AA43AE" w:rsidRDefault="00AA43AE" w:rsidP="005A20E2">
      <w:pPr>
        <w:spacing w:after="0"/>
      </w:pPr>
      <w:r>
        <w:separator/>
      </w:r>
    </w:p>
    <w:p w14:paraId="6D355B6A" w14:textId="77777777" w:rsidR="00AA43AE" w:rsidRDefault="00AA43AE"/>
    <w:p w14:paraId="3300ED24" w14:textId="77777777" w:rsidR="00AA43AE" w:rsidRDefault="00AA43AE" w:rsidP="009B4773"/>
    <w:p w14:paraId="45964CD4" w14:textId="77777777" w:rsidR="00AA43AE" w:rsidRDefault="00AA43AE" w:rsidP="00513832"/>
  </w:endnote>
  <w:endnote w:type="continuationSeparator" w:id="0">
    <w:p w14:paraId="6667DB91" w14:textId="77777777" w:rsidR="00AA43AE" w:rsidRDefault="00AA43AE" w:rsidP="005A20E2">
      <w:pPr>
        <w:spacing w:after="0"/>
      </w:pPr>
      <w:r>
        <w:continuationSeparator/>
      </w:r>
    </w:p>
    <w:p w14:paraId="395F2D2E" w14:textId="77777777" w:rsidR="00AA43AE" w:rsidRDefault="00AA43AE"/>
    <w:p w14:paraId="13551FF2" w14:textId="77777777" w:rsidR="00AA43AE" w:rsidRDefault="00AA43AE" w:rsidP="009B4773"/>
    <w:p w14:paraId="43B73F69" w14:textId="77777777" w:rsidR="00AA43AE" w:rsidRDefault="00AA43AE"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13A54" w14:textId="77777777" w:rsidR="00AA43AE" w:rsidRDefault="00AA43AE" w:rsidP="005A20E2">
      <w:pPr>
        <w:spacing w:after="0"/>
      </w:pPr>
      <w:r>
        <w:separator/>
      </w:r>
    </w:p>
    <w:p w14:paraId="4D876415" w14:textId="77777777" w:rsidR="00AA43AE" w:rsidRDefault="00AA43AE"/>
    <w:p w14:paraId="5E1762FA" w14:textId="77777777" w:rsidR="00AA43AE" w:rsidRDefault="00AA43AE" w:rsidP="009B4773"/>
    <w:p w14:paraId="423CF97F" w14:textId="77777777" w:rsidR="00AA43AE" w:rsidRDefault="00AA43AE" w:rsidP="00513832"/>
  </w:footnote>
  <w:footnote w:type="continuationSeparator" w:id="0">
    <w:p w14:paraId="7C7476EA" w14:textId="77777777" w:rsidR="00AA43AE" w:rsidRDefault="00AA43AE" w:rsidP="005A20E2">
      <w:pPr>
        <w:spacing w:after="0"/>
      </w:pPr>
      <w:r>
        <w:continuationSeparator/>
      </w:r>
    </w:p>
    <w:p w14:paraId="1B02E10D" w14:textId="77777777" w:rsidR="00AA43AE" w:rsidRDefault="00AA43AE"/>
    <w:p w14:paraId="588074E1" w14:textId="77777777" w:rsidR="00AA43AE" w:rsidRDefault="00AA43AE" w:rsidP="009B4773"/>
    <w:p w14:paraId="5310CEAD" w14:textId="77777777" w:rsidR="00AA43AE" w:rsidRDefault="00AA43AE" w:rsidP="005138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0619" w14:textId="77777777" w:rsidR="005854DB" w:rsidRDefault="005854DB" w:rsidP="00A67285">
    <w:pPr>
      <w:pStyle w:val="Header"/>
      <w:spacing w:after="0"/>
    </w:pPr>
    <w:r>
      <w:rPr>
        <w:noProof/>
      </w:rPr>
      <w:drawing>
        <wp:anchor distT="0" distB="0" distL="114300" distR="114300" simplePos="0" relativeHeight="251698176" behindDoc="1" locked="0" layoutInCell="1" allowOverlap="1" wp14:anchorId="06794C3E" wp14:editId="766E88EA">
          <wp:simplePos x="0" y="0"/>
          <wp:positionH relativeFrom="column">
            <wp:posOffset>-797560</wp:posOffset>
          </wp:positionH>
          <wp:positionV relativeFrom="paragraph">
            <wp:posOffset>-410210</wp:posOffset>
          </wp:positionV>
          <wp:extent cx="7996799" cy="2282808"/>
          <wp:effectExtent l="0" t="0" r="4445" b="3810"/>
          <wp:wrapNone/>
          <wp:docPr id="5" name="Picture 5" descr="People's hands and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tyImages-696273168_super.jpg"/>
                  <pic:cNvPicPr/>
                </pic:nvPicPr>
                <pic:blipFill rotWithShape="1">
                  <a:blip r:embed="rId1">
                    <a:extLst>
                      <a:ext uri="{28A0092B-C50C-407E-A947-70E740481C1C}">
                        <a14:useLocalDpi xmlns:a14="http://schemas.microsoft.com/office/drawing/2010/main" val="0"/>
                      </a:ext>
                    </a:extLst>
                  </a:blip>
                  <a:srcRect l="4658" t="15387" r="1918" b="21961"/>
                  <a:stretch/>
                </pic:blipFill>
                <pic:spPr bwMode="auto">
                  <a:xfrm>
                    <a:off x="0" y="0"/>
                    <a:ext cx="8008772" cy="2286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C2855E8"/>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2" w15:restartNumberingAfterBreak="0">
    <w:nsid w:val="FFFFFF88"/>
    <w:multiLevelType w:val="singleLevel"/>
    <w:tmpl w:val="EE34F56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A86343"/>
    <w:multiLevelType w:val="hybridMultilevel"/>
    <w:tmpl w:val="DCAC3568"/>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B62834"/>
    <w:multiLevelType w:val="hybridMultilevel"/>
    <w:tmpl w:val="C08C66B0"/>
    <w:lvl w:ilvl="0" w:tplc="CFD2494C">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107082" w:themeColor="accent2"/>
        <w:u w:color="F0CDA1" w:themeColor="accent1"/>
      </w:rPr>
    </w:lvl>
    <w:lvl w:ilvl="1" w:tplc="21DA163A">
      <w:start w:val="1"/>
      <w:numFmt w:val="bullet"/>
      <w:lvlText w:val="o"/>
      <w:lvlJc w:val="left"/>
      <w:pPr>
        <w:ind w:left="1440" w:hanging="360"/>
      </w:pPr>
      <w:rPr>
        <w:rFonts w:ascii="Courier New" w:hAnsi="Courier New" w:hint="default"/>
        <w:color w:val="107082"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920324"/>
    <w:multiLevelType w:val="hybridMultilevel"/>
    <w:tmpl w:val="6AF83516"/>
    <w:lvl w:ilvl="0" w:tplc="633C562A">
      <w:start w:val="1"/>
      <w:numFmt w:val="lowerLetter"/>
      <w:lvlText w:val="%1."/>
      <w:lvlJc w:val="left"/>
      <w:pPr>
        <w:ind w:left="720" w:hanging="360"/>
      </w:pPr>
      <w:rPr>
        <w:rFonts w:hint="default"/>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832639"/>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B872C6"/>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E331351"/>
    <w:multiLevelType w:val="hybridMultilevel"/>
    <w:tmpl w:val="72966E82"/>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8F198D"/>
    <w:multiLevelType w:val="hybridMultilevel"/>
    <w:tmpl w:val="03680CDA"/>
    <w:lvl w:ilvl="0" w:tplc="8376AAF6">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F425193"/>
    <w:multiLevelType w:val="hybridMultilevel"/>
    <w:tmpl w:val="2B4662AC"/>
    <w:lvl w:ilvl="0" w:tplc="F27AD300">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C1828"/>
    <w:multiLevelType w:val="multilevel"/>
    <w:tmpl w:val="00E80A22"/>
    <w:lvl w:ilvl="0">
      <w:start w:val="1"/>
      <w:numFmt w:val="decimal"/>
      <w:pStyle w:val="ListNumber"/>
      <w:lvlText w:val="%1."/>
      <w:lvlJc w:val="left"/>
      <w:pPr>
        <w:ind w:left="360" w:hanging="360"/>
      </w:pPr>
      <w:rPr>
        <w:rFonts w:hint="default"/>
        <w:b/>
        <w:color w:val="107082" w:themeColor="accent2"/>
        <w:u w:color="F0CDA1" w:themeColor="accent1"/>
      </w:rPr>
    </w:lvl>
    <w:lvl w:ilvl="1">
      <w:start w:val="1"/>
      <w:numFmt w:val="lowerLetter"/>
      <w:pStyle w:val="ListNumber2"/>
      <w:lvlText w:val="%2."/>
      <w:lvlJc w:val="left"/>
      <w:pPr>
        <w:ind w:left="360" w:hanging="360"/>
      </w:pPr>
      <w:rPr>
        <w:rFonts w:hint="default"/>
        <w:color w:val="107082"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F817D0"/>
    <w:multiLevelType w:val="hybridMultilevel"/>
    <w:tmpl w:val="FDD6A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26156C"/>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DB023C"/>
    <w:multiLevelType w:val="hybridMultilevel"/>
    <w:tmpl w:val="02829B4A"/>
    <w:lvl w:ilvl="0" w:tplc="CB6ECA12">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1F4F44"/>
    <w:multiLevelType w:val="hybridMultilevel"/>
    <w:tmpl w:val="7F5EAAF0"/>
    <w:lvl w:ilvl="0" w:tplc="302A11E8">
      <w:start w:val="1"/>
      <w:numFmt w:val="decimal"/>
      <w:lvlText w:val="%1."/>
      <w:lvlJc w:val="left"/>
      <w:pPr>
        <w:ind w:left="720" w:hanging="360"/>
      </w:pPr>
      <w:rPr>
        <w:rFonts w:hint="default"/>
        <w:b/>
        <w:i/>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961309"/>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101D07"/>
    <w:multiLevelType w:val="hybridMultilevel"/>
    <w:tmpl w:val="79DC4B2A"/>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7872544">
    <w:abstractNumId w:val="27"/>
  </w:num>
  <w:num w:numId="2" w16cid:durableId="497966903">
    <w:abstractNumId w:val="36"/>
  </w:num>
  <w:num w:numId="3" w16cid:durableId="768113766">
    <w:abstractNumId w:val="17"/>
  </w:num>
  <w:num w:numId="4" w16cid:durableId="4137446">
    <w:abstractNumId w:val="25"/>
  </w:num>
  <w:num w:numId="5" w16cid:durableId="1419517126">
    <w:abstractNumId w:val="14"/>
  </w:num>
  <w:num w:numId="6" w16cid:durableId="929433648">
    <w:abstractNumId w:val="8"/>
  </w:num>
  <w:num w:numId="7" w16cid:durableId="2034115690">
    <w:abstractNumId w:val="35"/>
  </w:num>
  <w:num w:numId="8" w16cid:durableId="2114325001">
    <w:abstractNumId w:val="13"/>
  </w:num>
  <w:num w:numId="9" w16cid:durableId="1701856489">
    <w:abstractNumId w:val="37"/>
  </w:num>
  <w:num w:numId="10" w16cid:durableId="1065105107">
    <w:abstractNumId w:val="32"/>
  </w:num>
  <w:num w:numId="11" w16cid:durableId="620263969">
    <w:abstractNumId w:val="4"/>
  </w:num>
  <w:num w:numId="12" w16cid:durableId="11762476">
    <w:abstractNumId w:val="11"/>
  </w:num>
  <w:num w:numId="13" w16cid:durableId="2132622623">
    <w:abstractNumId w:val="16"/>
  </w:num>
  <w:num w:numId="14" w16cid:durableId="758647330">
    <w:abstractNumId w:val="24"/>
  </w:num>
  <w:num w:numId="15" w16cid:durableId="82189715">
    <w:abstractNumId w:val="20"/>
  </w:num>
  <w:num w:numId="16" w16cid:durableId="854998413">
    <w:abstractNumId w:val="7"/>
  </w:num>
  <w:num w:numId="17" w16cid:durableId="2096437084">
    <w:abstractNumId w:val="26"/>
  </w:num>
  <w:num w:numId="18" w16cid:durableId="191966103">
    <w:abstractNumId w:val="38"/>
  </w:num>
  <w:num w:numId="19" w16cid:durableId="422456767">
    <w:abstractNumId w:val="10"/>
  </w:num>
  <w:num w:numId="20" w16cid:durableId="2057586920">
    <w:abstractNumId w:val="29"/>
  </w:num>
  <w:num w:numId="21" w16cid:durableId="539246638">
    <w:abstractNumId w:val="12"/>
  </w:num>
  <w:num w:numId="22" w16cid:durableId="1761750375">
    <w:abstractNumId w:val="21"/>
  </w:num>
  <w:num w:numId="23" w16cid:durableId="2067297600">
    <w:abstractNumId w:val="23"/>
  </w:num>
  <w:num w:numId="24" w16cid:durableId="1312710301">
    <w:abstractNumId w:val="19"/>
  </w:num>
  <w:num w:numId="25" w16cid:durableId="769546647">
    <w:abstractNumId w:val="22"/>
  </w:num>
  <w:num w:numId="26" w16cid:durableId="554045515">
    <w:abstractNumId w:val="9"/>
  </w:num>
  <w:num w:numId="27" w16cid:durableId="1656645274">
    <w:abstractNumId w:val="33"/>
  </w:num>
  <w:num w:numId="28" w16cid:durableId="1889954803">
    <w:abstractNumId w:val="15"/>
  </w:num>
  <w:num w:numId="29" w16cid:durableId="1212498187">
    <w:abstractNumId w:val="6"/>
  </w:num>
  <w:num w:numId="30" w16cid:durableId="1871336838">
    <w:abstractNumId w:val="18"/>
  </w:num>
  <w:num w:numId="31" w16cid:durableId="1147018319">
    <w:abstractNumId w:val="5"/>
  </w:num>
  <w:num w:numId="32" w16cid:durableId="227110110">
    <w:abstractNumId w:val="28"/>
  </w:num>
  <w:num w:numId="33" w16cid:durableId="1917399796">
    <w:abstractNumId w:val="31"/>
  </w:num>
  <w:num w:numId="34" w16cid:durableId="739326935">
    <w:abstractNumId w:val="3"/>
  </w:num>
  <w:num w:numId="35" w16cid:durableId="1118254109">
    <w:abstractNumId w:val="1"/>
  </w:num>
  <w:num w:numId="36" w16cid:durableId="1644043520">
    <w:abstractNumId w:val="2"/>
  </w:num>
  <w:num w:numId="37" w16cid:durableId="1853372059">
    <w:abstractNumId w:val="0"/>
  </w:num>
  <w:num w:numId="38" w16cid:durableId="2135439564">
    <w:abstractNumId w:val="34"/>
  </w:num>
  <w:num w:numId="39" w16cid:durableId="13771966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250677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507142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9891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80068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190498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527916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16750199">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3AE"/>
    <w:rsid w:val="0000092E"/>
    <w:rsid w:val="00012A83"/>
    <w:rsid w:val="00017C3C"/>
    <w:rsid w:val="00021F2E"/>
    <w:rsid w:val="00026EAE"/>
    <w:rsid w:val="0003123C"/>
    <w:rsid w:val="00032A10"/>
    <w:rsid w:val="00043FFE"/>
    <w:rsid w:val="00044074"/>
    <w:rsid w:val="0004430C"/>
    <w:rsid w:val="00066DE2"/>
    <w:rsid w:val="00077931"/>
    <w:rsid w:val="00084E91"/>
    <w:rsid w:val="000900B6"/>
    <w:rsid w:val="000A649E"/>
    <w:rsid w:val="000A7626"/>
    <w:rsid w:val="000B5DA2"/>
    <w:rsid w:val="000C1C28"/>
    <w:rsid w:val="000C5872"/>
    <w:rsid w:val="000E0979"/>
    <w:rsid w:val="000E1544"/>
    <w:rsid w:val="001155CE"/>
    <w:rsid w:val="001225D9"/>
    <w:rsid w:val="00124370"/>
    <w:rsid w:val="00160392"/>
    <w:rsid w:val="001A5429"/>
    <w:rsid w:val="001D1C22"/>
    <w:rsid w:val="001E11F1"/>
    <w:rsid w:val="001E1E58"/>
    <w:rsid w:val="00206719"/>
    <w:rsid w:val="00240312"/>
    <w:rsid w:val="00247B17"/>
    <w:rsid w:val="0025194D"/>
    <w:rsid w:val="00252E4A"/>
    <w:rsid w:val="002642A8"/>
    <w:rsid w:val="002955AB"/>
    <w:rsid w:val="002A137B"/>
    <w:rsid w:val="0031130D"/>
    <w:rsid w:val="00314A6F"/>
    <w:rsid w:val="00334394"/>
    <w:rsid w:val="00347AF5"/>
    <w:rsid w:val="00360F98"/>
    <w:rsid w:val="00362478"/>
    <w:rsid w:val="00374421"/>
    <w:rsid w:val="003A1203"/>
    <w:rsid w:val="003B5758"/>
    <w:rsid w:val="003D59A7"/>
    <w:rsid w:val="003E78A7"/>
    <w:rsid w:val="003F0714"/>
    <w:rsid w:val="003F13B0"/>
    <w:rsid w:val="003F5F4A"/>
    <w:rsid w:val="00403423"/>
    <w:rsid w:val="004262DD"/>
    <w:rsid w:val="0042646F"/>
    <w:rsid w:val="00435096"/>
    <w:rsid w:val="004411FB"/>
    <w:rsid w:val="00443212"/>
    <w:rsid w:val="00480F2D"/>
    <w:rsid w:val="00493EC0"/>
    <w:rsid w:val="00495909"/>
    <w:rsid w:val="004B5251"/>
    <w:rsid w:val="004C0453"/>
    <w:rsid w:val="004C7B3E"/>
    <w:rsid w:val="00513832"/>
    <w:rsid w:val="00526C37"/>
    <w:rsid w:val="00533047"/>
    <w:rsid w:val="00577B45"/>
    <w:rsid w:val="005854DB"/>
    <w:rsid w:val="005919AF"/>
    <w:rsid w:val="005A20E2"/>
    <w:rsid w:val="005B6A1A"/>
    <w:rsid w:val="005D2146"/>
    <w:rsid w:val="005F6388"/>
    <w:rsid w:val="006329E1"/>
    <w:rsid w:val="00633E73"/>
    <w:rsid w:val="00655308"/>
    <w:rsid w:val="00664450"/>
    <w:rsid w:val="00685B4E"/>
    <w:rsid w:val="006936EB"/>
    <w:rsid w:val="006B2383"/>
    <w:rsid w:val="006D0144"/>
    <w:rsid w:val="006E3FC8"/>
    <w:rsid w:val="006F38DB"/>
    <w:rsid w:val="007157EF"/>
    <w:rsid w:val="0073670F"/>
    <w:rsid w:val="00740FCE"/>
    <w:rsid w:val="007448F3"/>
    <w:rsid w:val="00753E67"/>
    <w:rsid w:val="00784AB5"/>
    <w:rsid w:val="007B17C4"/>
    <w:rsid w:val="007B1F5A"/>
    <w:rsid w:val="007B3AB6"/>
    <w:rsid w:val="007B5AFF"/>
    <w:rsid w:val="007C136F"/>
    <w:rsid w:val="007C5AF4"/>
    <w:rsid w:val="007D40E3"/>
    <w:rsid w:val="007D5767"/>
    <w:rsid w:val="007F793B"/>
    <w:rsid w:val="00813EC8"/>
    <w:rsid w:val="00817F8C"/>
    <w:rsid w:val="0083428B"/>
    <w:rsid w:val="00876F99"/>
    <w:rsid w:val="008820B3"/>
    <w:rsid w:val="00886169"/>
    <w:rsid w:val="00886BD4"/>
    <w:rsid w:val="0089410F"/>
    <w:rsid w:val="008965F6"/>
    <w:rsid w:val="008A2B5E"/>
    <w:rsid w:val="008D3386"/>
    <w:rsid w:val="008F704C"/>
    <w:rsid w:val="0090206C"/>
    <w:rsid w:val="00902998"/>
    <w:rsid w:val="00912C1B"/>
    <w:rsid w:val="0092125E"/>
    <w:rsid w:val="00924319"/>
    <w:rsid w:val="009355C2"/>
    <w:rsid w:val="00952A7A"/>
    <w:rsid w:val="00974BF8"/>
    <w:rsid w:val="00984DC8"/>
    <w:rsid w:val="009A3B33"/>
    <w:rsid w:val="009A45A0"/>
    <w:rsid w:val="009B35B5"/>
    <w:rsid w:val="009B4773"/>
    <w:rsid w:val="009D2556"/>
    <w:rsid w:val="00A630FD"/>
    <w:rsid w:val="00A67285"/>
    <w:rsid w:val="00A74908"/>
    <w:rsid w:val="00A91213"/>
    <w:rsid w:val="00A960DC"/>
    <w:rsid w:val="00AA29B1"/>
    <w:rsid w:val="00AA387F"/>
    <w:rsid w:val="00AA43AE"/>
    <w:rsid w:val="00AA66D7"/>
    <w:rsid w:val="00AC3653"/>
    <w:rsid w:val="00AE0241"/>
    <w:rsid w:val="00AE5008"/>
    <w:rsid w:val="00B26302"/>
    <w:rsid w:val="00B37B3B"/>
    <w:rsid w:val="00B44C47"/>
    <w:rsid w:val="00B57756"/>
    <w:rsid w:val="00B57F4F"/>
    <w:rsid w:val="00B7636D"/>
    <w:rsid w:val="00B80CF1"/>
    <w:rsid w:val="00BA2A38"/>
    <w:rsid w:val="00BA31C4"/>
    <w:rsid w:val="00BB02E6"/>
    <w:rsid w:val="00BD0C60"/>
    <w:rsid w:val="00C17BCF"/>
    <w:rsid w:val="00C3246A"/>
    <w:rsid w:val="00C65564"/>
    <w:rsid w:val="00CA61D8"/>
    <w:rsid w:val="00CD1D98"/>
    <w:rsid w:val="00CF1267"/>
    <w:rsid w:val="00D10733"/>
    <w:rsid w:val="00D13200"/>
    <w:rsid w:val="00D26769"/>
    <w:rsid w:val="00D27AF8"/>
    <w:rsid w:val="00D6543F"/>
    <w:rsid w:val="00D74E0C"/>
    <w:rsid w:val="00D94688"/>
    <w:rsid w:val="00DB5A2E"/>
    <w:rsid w:val="00DC0528"/>
    <w:rsid w:val="00DC1104"/>
    <w:rsid w:val="00DC7466"/>
    <w:rsid w:val="00DC7E1C"/>
    <w:rsid w:val="00DE65A2"/>
    <w:rsid w:val="00DF2DCC"/>
    <w:rsid w:val="00E01D0E"/>
    <w:rsid w:val="00E16215"/>
    <w:rsid w:val="00E31650"/>
    <w:rsid w:val="00E35169"/>
    <w:rsid w:val="00E53724"/>
    <w:rsid w:val="00E552C8"/>
    <w:rsid w:val="00E75006"/>
    <w:rsid w:val="00E84350"/>
    <w:rsid w:val="00E85863"/>
    <w:rsid w:val="00E91AE4"/>
    <w:rsid w:val="00EA431D"/>
    <w:rsid w:val="00EC4BCD"/>
    <w:rsid w:val="00F217D3"/>
    <w:rsid w:val="00F33F5E"/>
    <w:rsid w:val="00F60840"/>
    <w:rsid w:val="00F75B86"/>
    <w:rsid w:val="00F77933"/>
    <w:rsid w:val="00F8411A"/>
    <w:rsid w:val="00FC1405"/>
    <w:rsid w:val="00FF0913"/>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5F52D3"/>
  <w15:chartTrackingRefBased/>
  <w15:docId w15:val="{D4D04760-E0CF-4D8E-AB7F-F2EFC448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A67285"/>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5854DB"/>
    <w:pPr>
      <w:keepNext/>
      <w:keepLines/>
      <w:pBdr>
        <w:bottom w:val="single" w:sz="24" w:space="4" w:color="F0CDA1" w:themeColor="accent1"/>
      </w:pBdr>
      <w:spacing w:before="360"/>
      <w:outlineLvl w:val="0"/>
    </w:pPr>
    <w:rPr>
      <w:rFonts w:asciiTheme="majorHAnsi" w:eastAsiaTheme="majorEastAsia" w:hAnsiTheme="majorHAnsi" w:cstheme="majorBidi"/>
      <w:b/>
      <w:color w:val="107082" w:themeColor="accent2"/>
      <w:sz w:val="36"/>
      <w:szCs w:val="32"/>
    </w:rPr>
  </w:style>
  <w:style w:type="paragraph" w:styleId="Heading2">
    <w:name w:val="heading 2"/>
    <w:basedOn w:val="Normal"/>
    <w:next w:val="Normal"/>
    <w:link w:val="Heading2Char"/>
    <w:uiPriority w:val="9"/>
    <w:semiHidden/>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7285"/>
    <w:pPr>
      <w:tabs>
        <w:tab w:val="center" w:pos="4844"/>
        <w:tab w:val="right" w:pos="9689"/>
      </w:tabs>
      <w:spacing w:before="0" w:after="600"/>
    </w:pPr>
    <w:rPr>
      <w:rFonts w:cstheme="minorHAnsi"/>
      <w:i/>
      <w:color w:val="331D01"/>
    </w:rPr>
  </w:style>
  <w:style w:type="character" w:customStyle="1" w:styleId="HeaderChar">
    <w:name w:val="Header Char"/>
    <w:basedOn w:val="DefaultParagraphFont"/>
    <w:link w:val="Header"/>
    <w:uiPriority w:val="99"/>
    <w:rsid w:val="00A67285"/>
    <w:rPr>
      <w:rFonts w:cstheme="minorHAnsi"/>
      <w:i/>
      <w:color w:val="331D01"/>
      <w:sz w:val="24"/>
    </w:rPr>
  </w:style>
  <w:style w:type="paragraph" w:styleId="Footer">
    <w:name w:val="footer"/>
    <w:basedOn w:val="Normal"/>
    <w:link w:val="FooterChar"/>
    <w:uiPriority w:val="99"/>
    <w:rsid w:val="00F8411A"/>
    <w:pPr>
      <w:pBdr>
        <w:top w:val="single" w:sz="8" w:space="1" w:color="F0CDA1" w:themeColor="accent1"/>
      </w:pBdr>
      <w:tabs>
        <w:tab w:val="right" w:pos="10080"/>
      </w:tabs>
      <w:spacing w:after="0" w:line="240" w:lineRule="auto"/>
    </w:pPr>
    <w:rPr>
      <w:sz w:val="18"/>
    </w:rPr>
  </w:style>
  <w:style w:type="character" w:customStyle="1" w:styleId="FooterChar">
    <w:name w:val="Footer Char"/>
    <w:basedOn w:val="DefaultParagraphFont"/>
    <w:link w:val="Footer"/>
    <w:uiPriority w:val="99"/>
    <w:rsid w:val="00347AF5"/>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5854DB"/>
    <w:pPr>
      <w:spacing w:after="0"/>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basedOn w:val="DefaultParagraphFont"/>
    <w:link w:val="Title"/>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Subtitle">
    <w:name w:val="Subtitle"/>
    <w:basedOn w:val="Normal"/>
    <w:next w:val="Normal"/>
    <w:link w:val="SubtitleChar"/>
    <w:uiPriority w:val="11"/>
    <w:qFormat/>
    <w:rsid w:val="005854DB"/>
    <w:pPr>
      <w:spacing w:after="0" w:line="240" w:lineRule="auto"/>
      <w:jc w:val="center"/>
    </w:pPr>
    <w:rPr>
      <w:rFonts w:eastAsiaTheme="minorEastAsia"/>
      <w:i/>
      <w:color w:val="FFFFFF" w:themeColor="background1"/>
      <w:spacing w:val="15"/>
      <w:sz w:val="44"/>
    </w:rPr>
  </w:style>
  <w:style w:type="character" w:customStyle="1" w:styleId="SubtitleChar">
    <w:name w:val="Subtitle Char"/>
    <w:basedOn w:val="DefaultParagraphFont"/>
    <w:link w:val="Subtitle"/>
    <w:uiPriority w:val="11"/>
    <w:rsid w:val="00A67285"/>
    <w:rPr>
      <w:rFonts w:eastAsiaTheme="minorEastAsia"/>
      <w:i/>
      <w:color w:val="FFFFFF" w:themeColor="background1"/>
      <w:spacing w:val="15"/>
      <w:sz w:val="44"/>
    </w:rPr>
  </w:style>
  <w:style w:type="character" w:customStyle="1" w:styleId="Heading1Char">
    <w:name w:val="Heading 1 Char"/>
    <w:basedOn w:val="DefaultParagraphFont"/>
    <w:link w:val="Heading1"/>
    <w:uiPriority w:val="9"/>
    <w:rsid w:val="005854DB"/>
    <w:rPr>
      <w:rFonts w:asciiTheme="majorHAnsi" w:eastAsiaTheme="majorEastAsia" w:hAnsiTheme="majorHAnsi" w:cstheme="majorBidi"/>
      <w:b/>
      <w:color w:val="107082" w:themeColor="accent2"/>
      <w:sz w:val="36"/>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semiHidden/>
    <w:qFormat/>
    <w:rsid w:val="005D2146"/>
    <w:pPr>
      <w:ind w:left="720"/>
      <w:contextualSpacing/>
    </w:pPr>
  </w:style>
  <w:style w:type="character" w:styleId="SubtleEmphasis">
    <w:name w:val="Subtle Emphasis"/>
    <w:uiPriority w:val="19"/>
    <w:qFormat/>
    <w:rsid w:val="00A67285"/>
    <w:rPr>
      <w:rFonts w:asciiTheme="majorHAnsi" w:hAnsiTheme="majorHAnsi"/>
      <w:b/>
      <w:i/>
      <w:color w:val="107082" w:themeColor="accent2"/>
      <w:sz w:val="28"/>
    </w:rPr>
  </w:style>
  <w:style w:type="character" w:styleId="Emphasis">
    <w:name w:val="Emphasis"/>
    <w:uiPriority w:val="20"/>
    <w:semiHidden/>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semiHidden/>
    <w:rsid w:val="00A67285"/>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semiHidden/>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semiHidden/>
    <w:rsid w:val="001E1E58"/>
    <w:pPr>
      <w:spacing w:after="100"/>
    </w:pPr>
  </w:style>
  <w:style w:type="character" w:styleId="Hyperlink">
    <w:name w:val="Hyperlink"/>
    <w:basedOn w:val="DefaultParagraphFont"/>
    <w:uiPriority w:val="99"/>
    <w:semiHidden/>
    <w:rsid w:val="001E1E58"/>
    <w:rPr>
      <w:color w:val="000000" w:themeColor="hyperlink"/>
      <w:u w:val="single"/>
    </w:rPr>
  </w:style>
  <w:style w:type="paragraph" w:styleId="TOC2">
    <w:name w:val="toc 2"/>
    <w:basedOn w:val="Normal"/>
    <w:next w:val="Normal"/>
    <w:autoRedefine/>
    <w:uiPriority w:val="39"/>
    <w:semiHidden/>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color w:val="595959" w:themeColor="text1" w:themeTint="A6"/>
      <w:sz w:val="24"/>
    </w:rPr>
  </w:style>
  <w:style w:type="paragraph" w:styleId="ListBullet">
    <w:name w:val="List Bullet"/>
    <w:basedOn w:val="Normal"/>
    <w:uiPriority w:val="99"/>
    <w:semiHidden/>
    <w:rsid w:val="0003123C"/>
    <w:pPr>
      <w:numPr>
        <w:numId w:val="16"/>
      </w:numPr>
      <w:spacing w:before="0" w:after="200" w:line="276" w:lineRule="auto"/>
      <w:ind w:left="340" w:hanging="340"/>
    </w:pPr>
  </w:style>
  <w:style w:type="paragraph" w:styleId="ListNumber">
    <w:name w:val="List Number"/>
    <w:basedOn w:val="Normal"/>
    <w:uiPriority w:val="99"/>
    <w:rsid w:val="00685B4E"/>
    <w:pPr>
      <w:numPr>
        <w:numId w:val="32"/>
      </w:numPr>
      <w:spacing w:before="0" w:line="276" w:lineRule="auto"/>
    </w:pPr>
  </w:style>
  <w:style w:type="character" w:styleId="Strong">
    <w:name w:val="Strong"/>
    <w:basedOn w:val="DefaultParagraphFont"/>
    <w:uiPriority w:val="22"/>
    <w:semiHidden/>
    <w:qFormat/>
    <w:rsid w:val="00BA31C4"/>
    <w:rPr>
      <w:b/>
      <w:bCs/>
    </w:rPr>
  </w:style>
  <w:style w:type="character" w:customStyle="1" w:styleId="Bold">
    <w:name w:val="Bold"/>
    <w:uiPriority w:val="1"/>
    <w:semiHidden/>
    <w:qFormat/>
    <w:rsid w:val="00BA31C4"/>
    <w:rPr>
      <w:b/>
      <w:bCs/>
    </w:rPr>
  </w:style>
  <w:style w:type="paragraph" w:styleId="ListBullet2">
    <w:name w:val="List Bullet 2"/>
    <w:basedOn w:val="Normal"/>
    <w:uiPriority w:val="99"/>
    <w:semiHidden/>
    <w:rsid w:val="00D27AF8"/>
    <w:pPr>
      <w:numPr>
        <w:numId w:val="35"/>
      </w:numPr>
      <w:spacing w:before="0"/>
    </w:pPr>
  </w:style>
  <w:style w:type="paragraph" w:customStyle="1" w:styleId="Graphheading1">
    <w:name w:val="Graph heading 1"/>
    <w:basedOn w:val="Normal"/>
    <w:semiHidden/>
    <w:qFormat/>
    <w:rsid w:val="008965F6"/>
    <w:pPr>
      <w:spacing w:after="60" w:line="240" w:lineRule="auto"/>
    </w:pPr>
    <w:rPr>
      <w:b/>
      <w:color w:val="054854" w:themeColor="accent3"/>
    </w:rPr>
  </w:style>
  <w:style w:type="paragraph" w:customStyle="1" w:styleId="Graphheading2">
    <w:name w:val="Graph heading 2"/>
    <w:basedOn w:val="Normal"/>
    <w:semiHidden/>
    <w:qFormat/>
    <w:rsid w:val="00664450"/>
    <w:pPr>
      <w:spacing w:after="60" w:line="240" w:lineRule="auto"/>
    </w:pPr>
    <w:rPr>
      <w:b/>
      <w:color w:val="F99927" w:themeColor="accent5"/>
    </w:rPr>
  </w:style>
  <w:style w:type="paragraph" w:customStyle="1" w:styleId="Graphheading3">
    <w:name w:val="Graph heading 3"/>
    <w:basedOn w:val="Normal"/>
    <w:semiHidden/>
    <w:qFormat/>
    <w:rsid w:val="00664450"/>
    <w:pPr>
      <w:spacing w:after="60" w:line="240" w:lineRule="auto"/>
    </w:pPr>
    <w:rPr>
      <w:b/>
      <w:color w:val="EC7216" w:themeColor="accent6"/>
    </w:rPr>
  </w:style>
  <w:style w:type="paragraph" w:customStyle="1" w:styleId="Graphheading4">
    <w:name w:val="Graph heading 4"/>
    <w:basedOn w:val="Normal"/>
    <w:semiHidden/>
    <w:qFormat/>
    <w:rsid w:val="008965F6"/>
    <w:pPr>
      <w:spacing w:after="60" w:line="240" w:lineRule="auto"/>
    </w:pPr>
    <w:rPr>
      <w:b/>
      <w:color w:val="107082" w:themeColor="accent2"/>
    </w:rPr>
  </w:style>
  <w:style w:type="paragraph" w:customStyle="1" w:styleId="Graphbullet">
    <w:name w:val="Graph bullet"/>
    <w:basedOn w:val="Normal"/>
    <w:semiHidden/>
    <w:qFormat/>
    <w:rsid w:val="008965F6"/>
    <w:pPr>
      <w:numPr>
        <w:numId w:val="28"/>
      </w:numPr>
      <w:spacing w:before="0" w:after="0" w:line="216" w:lineRule="auto"/>
      <w:ind w:left="284" w:hanging="284"/>
    </w:pPr>
    <w:rPr>
      <w:sz w:val="20"/>
    </w:rPr>
  </w:style>
  <w:style w:type="paragraph" w:customStyle="1" w:styleId="Graphbullet2">
    <w:name w:val="Graph bullet 2"/>
    <w:basedOn w:val="Normal"/>
    <w:semiHidden/>
    <w:qFormat/>
    <w:rsid w:val="008965F6"/>
    <w:pPr>
      <w:numPr>
        <w:numId w:val="30"/>
      </w:numPr>
      <w:spacing w:before="0" w:after="0" w:line="216" w:lineRule="auto"/>
      <w:ind w:left="284" w:hanging="284"/>
    </w:pPr>
    <w:rPr>
      <w:sz w:val="20"/>
    </w:rPr>
  </w:style>
  <w:style w:type="paragraph" w:customStyle="1" w:styleId="Graphbullet3">
    <w:name w:val="Graph bullet 3"/>
    <w:basedOn w:val="Normal"/>
    <w:semiHidden/>
    <w:qFormat/>
    <w:rsid w:val="008965F6"/>
    <w:pPr>
      <w:numPr>
        <w:numId w:val="29"/>
      </w:numPr>
      <w:spacing w:before="0" w:after="0" w:line="216" w:lineRule="auto"/>
      <w:ind w:left="284" w:hanging="284"/>
    </w:pPr>
    <w:rPr>
      <w:sz w:val="20"/>
    </w:rPr>
  </w:style>
  <w:style w:type="paragraph" w:customStyle="1" w:styleId="Graphbullet4">
    <w:name w:val="Graph bullet 4"/>
    <w:basedOn w:val="Normal"/>
    <w:semiHidden/>
    <w:qFormat/>
    <w:rsid w:val="008965F6"/>
    <w:pPr>
      <w:numPr>
        <w:numId w:val="31"/>
      </w:numPr>
      <w:spacing w:before="0" w:after="0" w:line="240" w:lineRule="auto"/>
      <w:ind w:left="284" w:hanging="284"/>
    </w:pPr>
    <w:rPr>
      <w:sz w:val="20"/>
    </w:rPr>
  </w:style>
  <w:style w:type="paragraph" w:customStyle="1" w:styleId="TableTextLarge">
    <w:name w:val="Table Text Large"/>
    <w:basedOn w:val="Normal"/>
    <w:semiHidden/>
    <w:qFormat/>
    <w:rsid w:val="00F77933"/>
    <w:pPr>
      <w:spacing w:before="0" w:after="0" w:line="240" w:lineRule="auto"/>
    </w:pPr>
    <w:rPr>
      <w:color w:val="2F2F2F"/>
      <w:sz w:val="18"/>
    </w:rPr>
  </w:style>
  <w:style w:type="paragraph" w:styleId="ListNumber2">
    <w:name w:val="List Number 2"/>
    <w:basedOn w:val="Normal"/>
    <w:uiPriority w:val="99"/>
    <w:rsid w:val="00685B4E"/>
    <w:pPr>
      <w:numPr>
        <w:ilvl w:val="1"/>
        <w:numId w:val="32"/>
      </w:numPr>
      <w:spacing w:before="0" w:line="271" w:lineRule="auto"/>
    </w:pPr>
  </w:style>
  <w:style w:type="paragraph" w:customStyle="1" w:styleId="Checkbox">
    <w:name w:val="Checkbox"/>
    <w:basedOn w:val="Normal"/>
    <w:qFormat/>
    <w:rsid w:val="00A67285"/>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yson\AppData\Roaming\Microsoft\Templates\Home%20business%20startup%20checkli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5D7E122AB84380AEC0BEA9F18E4CE1"/>
        <w:category>
          <w:name w:val="General"/>
          <w:gallery w:val="placeholder"/>
        </w:category>
        <w:types>
          <w:type w:val="bbPlcHdr"/>
        </w:types>
        <w:behaviors>
          <w:behavior w:val="content"/>
        </w:behaviors>
        <w:guid w:val="{81CC0FEA-427A-4434-B959-257CEF30C394}"/>
      </w:docPartPr>
      <w:docPartBody>
        <w:p w:rsidR="000040C3" w:rsidRDefault="000040C3">
          <w:pPr>
            <w:pStyle w:val="C25D7E122AB84380AEC0BEA9F18E4CE1"/>
          </w:pPr>
          <w:r w:rsidRPr="005854DB">
            <w:t>HOME-BASED AGENCY</w:t>
          </w:r>
        </w:p>
      </w:docPartBody>
    </w:docPart>
    <w:docPart>
      <w:docPartPr>
        <w:name w:val="CB273C0CF48A4C8DA05729C21E3773EC"/>
        <w:category>
          <w:name w:val="General"/>
          <w:gallery w:val="placeholder"/>
        </w:category>
        <w:types>
          <w:type w:val="bbPlcHdr"/>
        </w:types>
        <w:behaviors>
          <w:behavior w:val="content"/>
        </w:behaviors>
        <w:guid w:val="{DB99FECA-22C1-42DD-B218-01909ACAF412}"/>
      </w:docPartPr>
      <w:docPartBody>
        <w:p w:rsidR="000040C3" w:rsidRDefault="000040C3">
          <w:pPr>
            <w:pStyle w:val="CB273C0CF48A4C8DA05729C21E3773EC"/>
          </w:pPr>
          <w:r w:rsidRPr="005854DB">
            <w:t>Getting Started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0C3"/>
    <w:rsid w:val="000040C3"/>
    <w:rsid w:val="00744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5D7E122AB84380AEC0BEA9F18E4CE1">
    <w:name w:val="C25D7E122AB84380AEC0BEA9F18E4CE1"/>
  </w:style>
  <w:style w:type="paragraph" w:customStyle="1" w:styleId="2CB8225530114D4690E4EF917FAA009F">
    <w:name w:val="2CB8225530114D4690E4EF917FAA009F"/>
  </w:style>
  <w:style w:type="paragraph" w:customStyle="1" w:styleId="CB273C0CF48A4C8DA05729C21E3773EC">
    <w:name w:val="CB273C0CF48A4C8DA05729C21E3773EC"/>
  </w:style>
  <w:style w:type="paragraph" w:customStyle="1" w:styleId="C228460D1A7D46BEB7F9CB2B978D543E">
    <w:name w:val="C228460D1A7D46BEB7F9CB2B978D543E"/>
  </w:style>
  <w:style w:type="paragraph" w:customStyle="1" w:styleId="FA93A3F202264800BCDB336CBD0E2476">
    <w:name w:val="FA93A3F202264800BCDB336CBD0E2476"/>
  </w:style>
  <w:style w:type="paragraph" w:customStyle="1" w:styleId="A02F2D82253443619E3DC81D6E54456D">
    <w:name w:val="A02F2D82253443619E3DC81D6E54456D"/>
  </w:style>
  <w:style w:type="paragraph" w:customStyle="1" w:styleId="2116E130B9DE4E10BEFB104DAFB2CA6D">
    <w:name w:val="2116E130B9DE4E10BEFB104DAFB2CA6D"/>
  </w:style>
  <w:style w:type="paragraph" w:customStyle="1" w:styleId="BB0E1C3762504573B34D98ADF4A3A8B5">
    <w:name w:val="BB0E1C3762504573B34D98ADF4A3A8B5"/>
  </w:style>
  <w:style w:type="paragraph" w:customStyle="1" w:styleId="82443CFF09D44F5B9268CB6E4BCF1A23">
    <w:name w:val="82443CFF09D44F5B9268CB6E4BCF1A23"/>
  </w:style>
  <w:style w:type="paragraph" w:customStyle="1" w:styleId="44C4870C72A4412B8CFB6D2AB49F619E">
    <w:name w:val="44C4870C72A4412B8CFB6D2AB49F619E"/>
  </w:style>
  <w:style w:type="paragraph" w:customStyle="1" w:styleId="4D5591B1C549433696EBA2A748BF9D28">
    <w:name w:val="4D5591B1C549433696EBA2A748BF9D28"/>
  </w:style>
  <w:style w:type="paragraph" w:customStyle="1" w:styleId="388F89C9B56942D8AA991A258B548558">
    <w:name w:val="388F89C9B56942D8AA991A258B548558"/>
  </w:style>
  <w:style w:type="paragraph" w:customStyle="1" w:styleId="DCD90115FA98478788D4D0B611A9CA92">
    <w:name w:val="DCD90115FA98478788D4D0B611A9CA92"/>
  </w:style>
  <w:style w:type="paragraph" w:customStyle="1" w:styleId="F10E55245FDF46BBA7D8801C6E6C2652">
    <w:name w:val="F10E55245FDF46BBA7D8801C6E6C2652"/>
  </w:style>
  <w:style w:type="paragraph" w:customStyle="1" w:styleId="09DF08D9B4F541EC85EF7CC56CA36111">
    <w:name w:val="09DF08D9B4F541EC85EF7CC56CA36111"/>
  </w:style>
  <w:style w:type="paragraph" w:customStyle="1" w:styleId="32BD645BA6474397986AF2AA09AE2321">
    <w:name w:val="32BD645BA6474397986AF2AA09AE2321"/>
  </w:style>
  <w:style w:type="paragraph" w:customStyle="1" w:styleId="43162AB592DA43809DFAC4365927308D">
    <w:name w:val="43162AB592DA43809DFAC4365927308D"/>
  </w:style>
  <w:style w:type="paragraph" w:customStyle="1" w:styleId="F533893DD3DF4E9DB66F16410C5A013B">
    <w:name w:val="F533893DD3DF4E9DB66F16410C5A013B"/>
  </w:style>
  <w:style w:type="paragraph" w:customStyle="1" w:styleId="180E62A3E9144CF488B365DEC3F373F7">
    <w:name w:val="180E62A3E9144CF488B365DEC3F373F7"/>
  </w:style>
  <w:style w:type="paragraph" w:customStyle="1" w:styleId="5C408504C464427F9CF29A6957D57C17">
    <w:name w:val="5C408504C464427F9CF29A6957D57C17"/>
  </w:style>
  <w:style w:type="paragraph" w:customStyle="1" w:styleId="4D1567DC3E214D8A831E161BFE18F2DF">
    <w:name w:val="4D1567DC3E214D8A831E161BFE18F2DF"/>
  </w:style>
  <w:style w:type="paragraph" w:customStyle="1" w:styleId="1072AB6C8D7C427E88F803A7033E4A13">
    <w:name w:val="1072AB6C8D7C427E88F803A7033E4A13"/>
  </w:style>
  <w:style w:type="paragraph" w:customStyle="1" w:styleId="2048257671E64F46A0BBCBE7ADC6D4A9">
    <w:name w:val="2048257671E64F46A0BBCBE7ADC6D4A9"/>
  </w:style>
  <w:style w:type="paragraph" w:customStyle="1" w:styleId="88929C2BC19F4BA0B0545E75AF85CB3D">
    <w:name w:val="88929C2BC19F4BA0B0545E75AF85CB3D"/>
  </w:style>
  <w:style w:type="paragraph" w:customStyle="1" w:styleId="FD2BA6F5FD4742B4A685A0536A43F635">
    <w:name w:val="FD2BA6F5FD4742B4A685A0536A43F635"/>
  </w:style>
  <w:style w:type="paragraph" w:customStyle="1" w:styleId="38B7C33C83404FE3BD37FE3F3AE7EAEE">
    <w:name w:val="38B7C33C83404FE3BD37FE3F3AE7EAEE"/>
  </w:style>
  <w:style w:type="paragraph" w:customStyle="1" w:styleId="2C684C46D8F2426B87E6F052CF5B5043">
    <w:name w:val="2C684C46D8F2426B87E6F052CF5B5043"/>
  </w:style>
  <w:style w:type="paragraph" w:customStyle="1" w:styleId="BDA6421757D34794A43F71A2D292C978">
    <w:name w:val="BDA6421757D34794A43F71A2D292C978"/>
  </w:style>
  <w:style w:type="paragraph" w:customStyle="1" w:styleId="429F4426266D42CCBF98F8D4539C1E17">
    <w:name w:val="429F4426266D42CCBF98F8D4539C1E17"/>
  </w:style>
  <w:style w:type="paragraph" w:customStyle="1" w:styleId="151A6E19117640BEA681D52F25282E4F">
    <w:name w:val="151A6E19117640BEA681D52F25282E4F"/>
  </w:style>
  <w:style w:type="paragraph" w:customStyle="1" w:styleId="C60D3307021A46D59DFF9C17DCB4A7C0">
    <w:name w:val="C60D3307021A46D59DFF9C17DCB4A7C0"/>
  </w:style>
  <w:style w:type="paragraph" w:customStyle="1" w:styleId="0DBA74DEB6CB4B3DBE5B55A5FA895373">
    <w:name w:val="0DBA74DEB6CB4B3DBE5B55A5FA895373"/>
  </w:style>
  <w:style w:type="paragraph" w:customStyle="1" w:styleId="C9E273480A94463A893BD28139459501">
    <w:name w:val="C9E273480A94463A893BD28139459501"/>
  </w:style>
  <w:style w:type="paragraph" w:customStyle="1" w:styleId="0CFC8F610A8040448388BB72EDA878B5">
    <w:name w:val="0CFC8F610A8040448388BB72EDA878B5"/>
  </w:style>
  <w:style w:type="paragraph" w:customStyle="1" w:styleId="3CAB0F4726EC4BAC82A7367CABF71BF2">
    <w:name w:val="3CAB0F4726EC4BAC82A7367CABF71BF2"/>
  </w:style>
  <w:style w:type="paragraph" w:customStyle="1" w:styleId="4D9997ED9EC3469F882EE7CC155072DC">
    <w:name w:val="4D9997ED9EC3469F882EE7CC155072DC"/>
  </w:style>
  <w:style w:type="paragraph" w:customStyle="1" w:styleId="C19D1E0D10C74A20996BAD8978C5D583">
    <w:name w:val="C19D1E0D10C74A20996BAD8978C5D583"/>
  </w:style>
  <w:style w:type="paragraph" w:customStyle="1" w:styleId="A0F6BACAD70846B1A9CAE3E36990CC9A">
    <w:name w:val="A0F6BACAD70846B1A9CAE3E36990CC9A"/>
  </w:style>
  <w:style w:type="paragraph" w:customStyle="1" w:styleId="2AFECD2942FA469A93B101E6BB917AF9">
    <w:name w:val="2AFECD2942FA469A93B101E6BB917AF9"/>
  </w:style>
  <w:style w:type="paragraph" w:customStyle="1" w:styleId="FC36E491FA054405B45D58AD5B0A877E">
    <w:name w:val="FC36E491FA054405B45D58AD5B0A877E"/>
  </w:style>
  <w:style w:type="paragraph" w:customStyle="1" w:styleId="0CB3D804A6BC4059B3BD83603C48D080">
    <w:name w:val="0CB3D804A6BC4059B3BD83603C48D080"/>
  </w:style>
  <w:style w:type="paragraph" w:customStyle="1" w:styleId="4EBA37FC3FC146B7B4299BA8C2240189">
    <w:name w:val="4EBA37FC3FC146B7B4299BA8C2240189"/>
  </w:style>
  <w:style w:type="paragraph" w:customStyle="1" w:styleId="DA162C3362FF4CB8805BE2B637EC2286">
    <w:name w:val="DA162C3362FF4CB8805BE2B637EC2286"/>
  </w:style>
  <w:style w:type="paragraph" w:customStyle="1" w:styleId="660DEB2169334FE2BB6C4B19ECC9150A">
    <w:name w:val="660DEB2169334FE2BB6C4B19ECC9150A"/>
  </w:style>
  <w:style w:type="paragraph" w:customStyle="1" w:styleId="2208214ABBE04CC2B7F194948D0DEA3B">
    <w:name w:val="2208214ABBE04CC2B7F194948D0DEA3B"/>
  </w:style>
  <w:style w:type="paragraph" w:customStyle="1" w:styleId="042427D00F8449B5B302CA5637EFFC72">
    <w:name w:val="042427D00F8449B5B302CA5637EFFC72"/>
  </w:style>
  <w:style w:type="paragraph" w:customStyle="1" w:styleId="DF415EC1F2D4469E9B6DADDDB3C3464F">
    <w:name w:val="DF415EC1F2D4469E9B6DADDDB3C3464F"/>
  </w:style>
  <w:style w:type="paragraph" w:customStyle="1" w:styleId="C8E3F6AEABBF4596BB9BC95ABF8E52C9">
    <w:name w:val="C8E3F6AEABBF4596BB9BC95ABF8E52C9"/>
  </w:style>
  <w:style w:type="paragraph" w:customStyle="1" w:styleId="30B04E4EC69D421F8361405A5CA195A7">
    <w:name w:val="30B04E4EC69D421F8361405A5CA195A7"/>
  </w:style>
  <w:style w:type="paragraph" w:customStyle="1" w:styleId="C67B93F7B0F6473DAFFDC4483B094A88">
    <w:name w:val="C67B93F7B0F6473DAFFDC4483B094A88"/>
  </w:style>
  <w:style w:type="paragraph" w:customStyle="1" w:styleId="31CA9618E98540439559547D67191802">
    <w:name w:val="31CA9618E98540439559547D67191802"/>
  </w:style>
  <w:style w:type="paragraph" w:customStyle="1" w:styleId="ED4A60732350445084BC6BB8CB5117F5">
    <w:name w:val="ED4A60732350445084BC6BB8CB5117F5"/>
  </w:style>
  <w:style w:type="paragraph" w:customStyle="1" w:styleId="7E005C82373B44E2B637470F3488EC95">
    <w:name w:val="7E005C82373B44E2B637470F3488EC95"/>
  </w:style>
  <w:style w:type="paragraph" w:customStyle="1" w:styleId="500A1336C2FB4342BFA5B2BAC409D17C">
    <w:name w:val="500A1336C2FB4342BFA5B2BAC409D17C"/>
  </w:style>
  <w:style w:type="paragraph" w:customStyle="1" w:styleId="8F021C7DB840492D8DF305DFA99D0E85">
    <w:name w:val="8F021C7DB840492D8DF305DFA99D0E85"/>
  </w:style>
  <w:style w:type="paragraph" w:customStyle="1" w:styleId="48B041B05F3544F3BD61191E89E9FEB5">
    <w:name w:val="48B041B05F3544F3BD61191E89E9FEB5"/>
  </w:style>
  <w:style w:type="paragraph" w:customStyle="1" w:styleId="79366C0F060F45C5A3116BA8CA04050F">
    <w:name w:val="79366C0F060F45C5A3116BA8CA04050F"/>
  </w:style>
  <w:style w:type="paragraph" w:customStyle="1" w:styleId="8757E5B001534CB3A7307DB6E6E2E6F9">
    <w:name w:val="8757E5B001534CB3A7307DB6E6E2E6F9"/>
  </w:style>
  <w:style w:type="paragraph" w:customStyle="1" w:styleId="1B7D8AA5149D4BE7AB69DFA8CE4DE7B1">
    <w:name w:val="1B7D8AA5149D4BE7AB69DFA8CE4DE7B1"/>
  </w:style>
  <w:style w:type="paragraph" w:customStyle="1" w:styleId="839B8424C969474BB26BF6FB4E18E3F2">
    <w:name w:val="839B8424C969474BB26BF6FB4E18E3F2"/>
  </w:style>
  <w:style w:type="paragraph" w:customStyle="1" w:styleId="49F088D8141345F5968C32ECF5789DA3">
    <w:name w:val="49F088D8141345F5968C32ECF5789DA3"/>
  </w:style>
  <w:style w:type="paragraph" w:customStyle="1" w:styleId="1AEE8E3540C44C7D9FEFF032E6B5E5E5">
    <w:name w:val="1AEE8E3540C44C7D9FEFF032E6B5E5E5"/>
  </w:style>
  <w:style w:type="paragraph" w:customStyle="1" w:styleId="86FF82D325BF4F66AF6134F7DBB2254C">
    <w:name w:val="86FF82D325BF4F66AF6134F7DBB2254C"/>
  </w:style>
  <w:style w:type="paragraph" w:customStyle="1" w:styleId="9870371EA1C14476ACBD5256F7CB5753">
    <w:name w:val="9870371EA1C14476ACBD5256F7CB5753"/>
  </w:style>
  <w:style w:type="paragraph" w:customStyle="1" w:styleId="B86C9E1F4AE64FFDB56F5B90FF8E0F64">
    <w:name w:val="B86C9E1F4AE64FFDB56F5B90FF8E0F64"/>
  </w:style>
  <w:style w:type="paragraph" w:customStyle="1" w:styleId="1828F463B805497DA3D358F9E04F7F25">
    <w:name w:val="1828F463B805497DA3D358F9E04F7F25"/>
  </w:style>
  <w:style w:type="paragraph" w:customStyle="1" w:styleId="29A8AEB4AA934263AA82DF6E54EC10F7">
    <w:name w:val="29A8AEB4AA934263AA82DF6E54EC10F7"/>
  </w:style>
  <w:style w:type="paragraph" w:customStyle="1" w:styleId="EC1AC2DDA6D34E54AC20F7A6F0A429E3">
    <w:name w:val="EC1AC2DDA6D34E54AC20F7A6F0A429E3"/>
  </w:style>
  <w:style w:type="paragraph" w:customStyle="1" w:styleId="35E18775A9AD4DB0AE793B25AF633AC0">
    <w:name w:val="35E18775A9AD4DB0AE793B25AF633AC0"/>
  </w:style>
  <w:style w:type="paragraph" w:customStyle="1" w:styleId="3E53968F28A4430E9BBC69E18950B70E">
    <w:name w:val="3E53968F28A4430E9BBC69E18950B70E"/>
  </w:style>
  <w:style w:type="paragraph" w:customStyle="1" w:styleId="A76DC12E75CD41C1B0450887D4BF664E">
    <w:name w:val="A76DC12E75CD41C1B0450887D4BF664E"/>
  </w:style>
  <w:style w:type="paragraph" w:customStyle="1" w:styleId="2EC3DE3A87594B1AAFEBCE2154539F56">
    <w:name w:val="2EC3DE3A87594B1AAFEBCE2154539F56"/>
  </w:style>
  <w:style w:type="paragraph" w:customStyle="1" w:styleId="E03FAD622FDB45ADA769FE024E95B364">
    <w:name w:val="E03FAD622FDB45ADA769FE024E95B364"/>
  </w:style>
  <w:style w:type="paragraph" w:customStyle="1" w:styleId="7518321216D244D4B256CB2C05EFC575">
    <w:name w:val="7518321216D244D4B256CB2C05EFC575"/>
  </w:style>
  <w:style w:type="paragraph" w:customStyle="1" w:styleId="2E29C2921DE84455B4E98C59C69EC2A1">
    <w:name w:val="2E29C2921DE84455B4E98C59C69EC2A1"/>
  </w:style>
  <w:style w:type="paragraph" w:customStyle="1" w:styleId="2520FD11D67E42F79742415F31B599D2">
    <w:name w:val="2520FD11D67E42F79742415F31B599D2"/>
  </w:style>
  <w:style w:type="paragraph" w:customStyle="1" w:styleId="0088853BE6D549B6B4A34DEE69014613">
    <w:name w:val="0088853BE6D549B6B4A34DEE69014613"/>
  </w:style>
  <w:style w:type="paragraph" w:customStyle="1" w:styleId="77187671AF4F4FF1B8EE090AD0746677">
    <w:name w:val="77187671AF4F4FF1B8EE090AD0746677"/>
  </w:style>
  <w:style w:type="paragraph" w:customStyle="1" w:styleId="5A717FCE285847148A1D665FF0EAA886">
    <w:name w:val="5A717FCE285847148A1D665FF0EAA886"/>
  </w:style>
  <w:style w:type="paragraph" w:customStyle="1" w:styleId="53843292FB9C4021812D2012F11E5AE8">
    <w:name w:val="53843292FB9C4021812D2012F11E5AE8"/>
  </w:style>
  <w:style w:type="paragraph" w:customStyle="1" w:styleId="4843FD2F1B344314A343FD98C52E33A6">
    <w:name w:val="4843FD2F1B344314A343FD98C52E33A6"/>
  </w:style>
  <w:style w:type="paragraph" w:customStyle="1" w:styleId="DB47A18723444B93A519ABE0CA0F6E7A">
    <w:name w:val="DB47A18723444B93A519ABE0CA0F6E7A"/>
  </w:style>
  <w:style w:type="paragraph" w:customStyle="1" w:styleId="E5DCF17B323B4FE9B3BCE38359B7752E">
    <w:name w:val="E5DCF17B323B4FE9B3BCE38359B7752E"/>
  </w:style>
  <w:style w:type="paragraph" w:customStyle="1" w:styleId="C71858FCA7C04956B08A26ED535A5587">
    <w:name w:val="C71858FCA7C04956B08A26ED535A5587"/>
  </w:style>
  <w:style w:type="paragraph" w:customStyle="1" w:styleId="C3F947EF3BB6404AAD7D096B59ED74ED">
    <w:name w:val="C3F947EF3BB6404AAD7D096B59ED74ED"/>
  </w:style>
  <w:style w:type="paragraph" w:customStyle="1" w:styleId="9F8EBE4F9CA8498A9B0F41F5E4D39AD5">
    <w:name w:val="9F8EBE4F9CA8498A9B0F41F5E4D39AD5"/>
  </w:style>
  <w:style w:type="paragraph" w:customStyle="1" w:styleId="E42D8D26BD324CC99261C8DFF617CC23">
    <w:name w:val="E42D8D26BD324CC99261C8DFF617CC23"/>
  </w:style>
  <w:style w:type="paragraph" w:customStyle="1" w:styleId="55916781C4BD4175A221A5A05CFF8E44">
    <w:name w:val="55916781C4BD4175A221A5A05CFF8E44"/>
  </w:style>
  <w:style w:type="paragraph" w:customStyle="1" w:styleId="5E364CB5149744F09148B690D980E513">
    <w:name w:val="5E364CB5149744F09148B690D980E513"/>
  </w:style>
  <w:style w:type="paragraph" w:customStyle="1" w:styleId="969F941DDEB241ECA193815F6F5A0B2B">
    <w:name w:val="969F941DDEB241ECA193815F6F5A0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163BC185-8E20-4ACF-97AA-9CAB70B391C8}">
  <ds:schemaRefs>
    <ds:schemaRef ds:uri="http://schemas.microsoft.com/sharepoint/v3/contenttype/forms"/>
  </ds:schemaRefs>
</ds:datastoreItem>
</file>

<file path=customXml/itemProps2.xml><?xml version="1.0" encoding="utf-8"?>
<ds:datastoreItem xmlns:ds="http://schemas.openxmlformats.org/officeDocument/2006/customXml" ds:itemID="{5F6DF1BE-4256-448F-A640-C9F03A0B7CCD}">
  <ds:schemaRefs>
    <ds:schemaRef ds:uri="http://schemas.openxmlformats.org/officeDocument/2006/bibliography"/>
  </ds:schemaRefs>
</ds:datastoreItem>
</file>

<file path=customXml/itemProps3.xml><?xml version="1.0" encoding="utf-8"?>
<ds:datastoreItem xmlns:ds="http://schemas.openxmlformats.org/officeDocument/2006/customXml" ds:itemID="{D7E37A00-9097-4418-AAC3-EE764BD19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9D665E-9F2B-4523-84BE-A4382ED53113}">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Home business startup checklist</Template>
  <TotalTime>83</TotalTime>
  <Pages>2</Pages>
  <Words>375</Words>
  <Characters>1669</Characters>
  <Application>Microsoft Office Word</Application>
  <DocSecurity>0</DocSecurity>
  <Lines>43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SPLIT RAIL FENCE INSTALLATION</dc:title>
  <dc:subject/>
  <dc:creator>Caprice Dyson</dc:creator>
  <cp:keywords/>
  <dc:description/>
  <cp:lastModifiedBy>Caprice Dyson</cp:lastModifiedBy>
  <cp:revision>3</cp:revision>
  <cp:lastPrinted>2025-11-13T16:58:00Z</cp:lastPrinted>
  <dcterms:created xsi:type="dcterms:W3CDTF">2025-11-13T16:17:00Z</dcterms:created>
  <dcterms:modified xsi:type="dcterms:W3CDTF">2025-11-13T18:15:00Z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8195eb53-457a-431b-b722-6e5c18e7f023</vt:lpwstr>
  </property>
</Properties>
</file>